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61ED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72493" w:rsidP="0077017C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העבודה הרווחה והשירותים החברתיים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זרוע </w:t>
            </w:r>
            <w:r w:rsidR="0077017C">
              <w:rPr>
                <w:rFonts w:hint="cs"/>
                <w:rtl/>
              </w:rPr>
              <w:t>עבודה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72493" w:rsidP="00972493">
            <w:pPr>
              <w:bidi w:val="0"/>
              <w:jc w:val="center"/>
            </w:pPr>
            <w:r>
              <w:rPr>
                <w:rFonts w:hint="cs"/>
                <w:rtl/>
              </w:rPr>
              <w:t>אגף בכיר טכנולוגיות דיגיטליות ומידע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E20C0" w:rsidP="00FF4D9A">
            <w:pPr>
              <w:jc w:val="center"/>
            </w:pPr>
            <w:r>
              <w:rPr>
                <w:rFonts w:hint="cs"/>
                <w:rtl/>
              </w:rPr>
              <w:t>21</w:t>
            </w:r>
            <w:r w:rsidR="00A87097">
              <w:rPr>
                <w:rFonts w:hint="cs"/>
                <w:rtl/>
              </w:rPr>
              <w:t>.3.20</w:t>
            </w:r>
            <w:r w:rsidR="001D1BBB">
              <w:rPr>
                <w:rFonts w:hint="cs"/>
                <w:rtl/>
              </w:rPr>
              <w:t>21</w:t>
            </w:r>
          </w:p>
        </w:tc>
      </w:tr>
    </w:tbl>
    <w:p w:rsidR="00332AFB" w:rsidRDefault="00861ED6" w:rsidP="00222867">
      <w:pPr>
        <w:rPr>
          <w:rtl/>
        </w:rPr>
      </w:pPr>
    </w:p>
    <w:p w:rsidR="00222867" w:rsidRDefault="00861ED6" w:rsidP="00222867">
      <w:pPr>
        <w:rPr>
          <w:rtl/>
        </w:rPr>
      </w:pPr>
    </w:p>
    <w:p w:rsidR="00222867" w:rsidRDefault="00861ED6" w:rsidP="00222867">
      <w:pPr>
        <w:rPr>
          <w:rtl/>
        </w:rPr>
      </w:pPr>
    </w:p>
    <w:p w:rsidR="00222867" w:rsidRDefault="00861ED6" w:rsidP="00222867">
      <w:pPr>
        <w:rPr>
          <w:rtl/>
        </w:rPr>
      </w:pPr>
    </w:p>
    <w:p w:rsidR="00222867" w:rsidRDefault="00861ED6" w:rsidP="00222867">
      <w:pPr>
        <w:rPr>
          <w:rtl/>
        </w:rPr>
      </w:pPr>
    </w:p>
    <w:p w:rsidR="00222867" w:rsidRDefault="00861ED6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61ED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7249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72493" w:rsidRPr="00087947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861ED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 w:rsidP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התקשרות כספק יחיד עם חברת מיקרוסופט ישראל (ח.פ. 511380693) לקבלת שירותי פרמייר עבור תשתיות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ויישומי תוכנות מיקרוסופט. שירותים אלו ניתנים ברמה הגבוהה ביותר אך ורק ע"י חברת מיקרוסופט כיצרן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ותומך בתוכנות אלו.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861E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861ED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61ED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7249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    </w:t>
      </w:r>
      <w:proofErr w:type="gramStart"/>
      <w:r w:rsidR="00972493" w:rsidRPr="003C416F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  <w:proofErr w:type="gramEnd"/>
    </w:p>
    <w:p w:rsidR="00222867" w:rsidRPr="00AF57E9" w:rsidRDefault="00861ED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61ED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97249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97249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61ED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61ED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מיקרוסופט ישראל בע"מ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ח.פ. 511380693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6B53A3" w:rsidRDefault="00837AAB" w:rsidP="00A8709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300</w:t>
            </w:r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,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187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₪ </w:t>
            </w:r>
            <w:r w:rsidR="00A73A1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לפני מע"מ שהם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141</w:t>
            </w:r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,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219 </w:t>
            </w:r>
            <w:r w:rsidR="006B53A3" w:rsidRPr="006B53A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:rsidTr="00543C16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AF57E9" w:rsidRDefault="008736EB" w:rsidP="00A8709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1</w:t>
            </w:r>
            <w:r w:rsidR="00384D6F">
              <w:rPr>
                <w:rFonts w:ascii="Narkisim" w:hAnsi="Narkisim" w:cs="Narkisim" w:hint="cs"/>
                <w:sz w:val="24"/>
                <w:szCs w:val="24"/>
                <w:rtl/>
              </w:rPr>
              <w:t>/</w:t>
            </w:r>
            <w:r w:rsidR="001D1BBB">
              <w:rPr>
                <w:rFonts w:ascii="Narkisim" w:hAnsi="Narkisim" w:cs="Narkisim" w:hint="cs"/>
                <w:sz w:val="24"/>
                <w:szCs w:val="24"/>
                <w:rtl/>
              </w:rPr>
              <w:t>6</w:t>
            </w:r>
            <w:r w:rsidR="00384D6F">
              <w:rPr>
                <w:rFonts w:ascii="Narkisim" w:hAnsi="Narkisim" w:cs="Narkisim" w:hint="cs"/>
                <w:sz w:val="24"/>
                <w:szCs w:val="24"/>
                <w:rtl/>
              </w:rPr>
              <w:t>/202</w:t>
            </w:r>
            <w:r w:rsidR="001D1BBB">
              <w:rPr>
                <w:rFonts w:ascii="Narkisim" w:hAnsi="Narkisim" w:cs="Narkisim" w:hint="cs"/>
                <w:sz w:val="24"/>
                <w:szCs w:val="24"/>
                <w:rtl/>
              </w:rPr>
              <w:t>1</w:t>
            </w:r>
            <w:r w:rsidR="00384D6F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-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31</w:t>
            </w:r>
            <w:r w:rsidR="00384D6F" w:rsidRPr="00A660E6">
              <w:rPr>
                <w:rFonts w:ascii="Narkisim" w:hAnsi="Narkisim" w:cs="Narkisim"/>
                <w:sz w:val="24"/>
                <w:szCs w:val="24"/>
                <w:rtl/>
              </w:rPr>
              <w:t>/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>5</w:t>
            </w:r>
            <w:r w:rsidR="00384D6F" w:rsidRPr="00A660E6">
              <w:rPr>
                <w:rFonts w:ascii="Narkisim" w:hAnsi="Narkisim" w:cs="Narkisim"/>
                <w:sz w:val="24"/>
                <w:szCs w:val="24"/>
                <w:rtl/>
              </w:rPr>
              <w:t>/20</w:t>
            </w:r>
            <w:r w:rsidR="00384D6F" w:rsidRPr="00A660E6">
              <w:rPr>
                <w:rFonts w:ascii="Narkisim" w:hAnsi="Narkisim" w:cs="Narkisim" w:hint="cs"/>
                <w:sz w:val="24"/>
                <w:szCs w:val="24"/>
                <w:rtl/>
              </w:rPr>
              <w:t>2</w:t>
            </w:r>
            <w:r w:rsidR="001D1BBB">
              <w:rPr>
                <w:rFonts w:ascii="Narkisim" w:hAnsi="Narkisim" w:cs="Narkisim" w:hint="cs"/>
                <w:sz w:val="24"/>
                <w:szCs w:val="24"/>
                <w:rtl/>
              </w:rPr>
              <w:t>2</w:t>
            </w:r>
          </w:p>
        </w:tc>
      </w:tr>
    </w:tbl>
    <w:p w:rsidR="00222867" w:rsidRPr="00AF57E9" w:rsidRDefault="00861ED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61ED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61ED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תשתיות מיקרוסופט משרתות את ליבת פעילות המחשוב של המשרד ולפיכך הנן קריטיות ביותר ומחייבות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תמיכה מקצועית ומתן מענה מבית אחד ותוך פרק זמן קצר יחסית.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התמיכה היא במערכות ופלטפורמות השונות במשרד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כולל מערכות הפעלה,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XRM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OFFICE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SHAREPOINT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בהתאם למצב הדברים בפועל, חברת מיקרוסופט הנה החברה היחידה המסוגלת לבצע את נושא ההתקשרות,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לרבות תמיכה מקצועית במערכות מיקרוסופט, הכולל שירות לתיקון תקלות במערכות המקור של חברת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 אין אף חברה בישראל שיכולה לתת ללקוח את התכולה המלאה של הסכם פרמייר. רק בחוזה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פרמייר יש מחוייבות ישירה של חברת מיקרוסופט ללקוח לגבי זמן תגובה לתקלות, רק אנשי תמיכת פרמייר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נגישים לכל מאגרי המידע הפנימיים של מיקרוסופט בנושאי תקלות הדורשות התערבות של אנשי פיתוח.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61ED6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61ED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4082"/>
        <w:gridCol w:w="2540"/>
      </w:tblGrid>
      <w:tr w:rsidR="007548B0" w:rsidTr="00861ED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 w:rsidP="00AD6EF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ריקי נחמיה</w:t>
            </w:r>
          </w:p>
        </w:tc>
        <w:tc>
          <w:tcPr>
            <w:tcW w:w="4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 w:rsidP="00A87097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אחראית מחשוב אגף טכנולוגיות דיגיטליות ומידע</w:t>
            </w:r>
            <w:bookmarkStart w:id="0" w:name="_GoBack"/>
            <w:bookmarkEnd w:id="0"/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61E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861ED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4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861ED6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1EF9" w:rsidRDefault="00FB1EF9">
      <w:r>
        <w:separator/>
      </w:r>
    </w:p>
  </w:endnote>
  <w:endnote w:type="continuationSeparator" w:id="0">
    <w:p w:rsidR="00FB1EF9" w:rsidRDefault="00FB1E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71343D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1343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61ED6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61ED6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1EF9" w:rsidRDefault="00FB1EF9">
      <w:r>
        <w:separator/>
      </w:r>
    </w:p>
  </w:footnote>
  <w:footnote w:type="continuationSeparator" w:id="0">
    <w:p w:rsidR="00FB1EF9" w:rsidRDefault="00FB1E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61ED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61ED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61ED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61ED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61ED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61ED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61ED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5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87947"/>
    <w:rsid w:val="0010558D"/>
    <w:rsid w:val="00174490"/>
    <w:rsid w:val="001D1BBB"/>
    <w:rsid w:val="001E20C0"/>
    <w:rsid w:val="002D3514"/>
    <w:rsid w:val="00336CDD"/>
    <w:rsid w:val="00366AE3"/>
    <w:rsid w:val="00384D6F"/>
    <w:rsid w:val="003C416F"/>
    <w:rsid w:val="003F043C"/>
    <w:rsid w:val="00401F0A"/>
    <w:rsid w:val="004779CE"/>
    <w:rsid w:val="004A38F8"/>
    <w:rsid w:val="00543C16"/>
    <w:rsid w:val="00563106"/>
    <w:rsid w:val="00654488"/>
    <w:rsid w:val="006B53A3"/>
    <w:rsid w:val="0071343D"/>
    <w:rsid w:val="007548B0"/>
    <w:rsid w:val="0077017C"/>
    <w:rsid w:val="00803CFC"/>
    <w:rsid w:val="00837AAB"/>
    <w:rsid w:val="00861ED6"/>
    <w:rsid w:val="008736EB"/>
    <w:rsid w:val="008B75C9"/>
    <w:rsid w:val="00972493"/>
    <w:rsid w:val="009B6B29"/>
    <w:rsid w:val="009F7FB7"/>
    <w:rsid w:val="00A628F5"/>
    <w:rsid w:val="00A73A14"/>
    <w:rsid w:val="00A87097"/>
    <w:rsid w:val="00AD6EFB"/>
    <w:rsid w:val="00B530A0"/>
    <w:rsid w:val="00FB1EF9"/>
    <w:rsid w:val="00FF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99A111B"/>
  <w15:docId w15:val="{D86970DB-B2DF-4211-A87D-E59DED8C0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F00CF8FC-BD8B-49C0-8E24-50C8BD2D7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45</TotalTime>
  <Pages>2</Pages>
  <Words>395</Words>
  <Characters>2082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שמאי מרקל</cp:lastModifiedBy>
  <cp:revision>17</cp:revision>
  <cp:lastPrinted>2019-04-14T15:22:00Z</cp:lastPrinted>
  <dcterms:created xsi:type="dcterms:W3CDTF">2020-03-23T09:47:00Z</dcterms:created>
  <dcterms:modified xsi:type="dcterms:W3CDTF">2021-04-29T11:19:00Z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